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CC9" w:rsidRDefault="002F429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596902</wp:posOffset>
                </wp:positionH>
                <wp:positionV relativeFrom="paragraph">
                  <wp:posOffset>1752603</wp:posOffset>
                </wp:positionV>
                <wp:extent cx="4337054" cy="4291965"/>
                <wp:effectExtent l="0" t="0" r="25396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7054" cy="4291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F4CC9" w:rsidRDefault="002F4298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  <w:t>World Book Day</w:t>
                            </w:r>
                          </w:p>
                          <w:p w:rsidR="00EF4CC9" w:rsidRDefault="002F429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  <w:t>Thursday 7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  <w:t xml:space="preserve"> March 2024</w:t>
                            </w:r>
                          </w:p>
                          <w:p w:rsidR="00EF4CC9" w:rsidRDefault="002F429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Horrid Henry’s Hot Dogs</w:t>
                            </w:r>
                          </w:p>
                          <w:p w:rsidR="00EF4CC9" w:rsidRDefault="002F429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The Witches Snatching Fingers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(Veggie Hot Dog’s)</w:t>
                            </w:r>
                          </w:p>
                          <w:p w:rsidR="00EF4CC9" w:rsidRDefault="002F429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All served with</w:t>
                            </w:r>
                          </w:p>
                          <w:p w:rsidR="00EF4CC9" w:rsidRDefault="002F429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Gruffalo Poisonous Tusks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(Chips)</w:t>
                            </w:r>
                          </w:p>
                          <w:p w:rsidR="00EF4CC9" w:rsidRDefault="002F429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Jack’s Magic Beans</w:t>
                            </w:r>
                          </w:p>
                          <w:p w:rsidR="00EF4CC9" w:rsidRDefault="002F429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Peter Rabbits Carrots</w:t>
                            </w:r>
                          </w:p>
                          <w:p w:rsidR="00EF4CC9" w:rsidRDefault="002F4298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Charlie and the Chocolate Cake with Oompa Loompa Chocolate Waterfall Sauce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7pt;margin-top:138pt;width:341.5pt;height:337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" strokeweight=".17625mm">
                <v:textbox>
                  <w:txbxContent>
                    <w:p w:rsidR="00EF4CC9" w:rsidRDefault="002F4298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  <w:u w:val="single"/>
                        </w:rPr>
                        <w:t>World Book Day</w:t>
                      </w:r>
                    </w:p>
                    <w:p w:rsidR="00EF4CC9" w:rsidRDefault="002F429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4"/>
                          <w:szCs w:val="44"/>
                          <w:u w:val="single"/>
                        </w:rPr>
                        <w:t>Thursday 7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  <w:u w:val="single"/>
                        </w:rPr>
                        <w:t xml:space="preserve"> March 2024</w:t>
                      </w:r>
                    </w:p>
                    <w:p w:rsidR="00EF4CC9" w:rsidRDefault="002F429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Horrid Henry’s Hot Dogs</w:t>
                      </w:r>
                    </w:p>
                    <w:p w:rsidR="00EF4CC9" w:rsidRDefault="002F4298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The Witches Snatching Fingers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>
                        <w:rPr>
                          <w:sz w:val="18"/>
                          <w:szCs w:val="18"/>
                        </w:rPr>
                        <w:t>(Veggie Hot Dog’s)</w:t>
                      </w:r>
                    </w:p>
                    <w:p w:rsidR="00EF4CC9" w:rsidRDefault="002F429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All served with</w:t>
                      </w:r>
                    </w:p>
                    <w:p w:rsidR="00EF4CC9" w:rsidRDefault="002F4298">
                      <w:pPr>
                        <w:jc w:val="center"/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Gruffalo Poisonous Tusks</w:t>
                      </w:r>
                      <w:r>
                        <w:rPr>
                          <w:sz w:val="32"/>
                          <w:szCs w:val="32"/>
                        </w:rPr>
                        <w:br/>
                      </w:r>
                      <w:r>
                        <w:rPr>
                          <w:sz w:val="18"/>
                          <w:szCs w:val="18"/>
                        </w:rPr>
                        <w:t>(Chips)</w:t>
                      </w:r>
                    </w:p>
                    <w:p w:rsidR="00EF4CC9" w:rsidRDefault="002F429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Jack’s Magic Beans</w:t>
                      </w:r>
                    </w:p>
                    <w:p w:rsidR="00EF4CC9" w:rsidRDefault="002F429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Peter Rabbits Carrots</w:t>
                      </w:r>
                    </w:p>
                    <w:p w:rsidR="00EF4CC9" w:rsidRDefault="002F4298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Charlie and the Chocolate Cake with Oompa Loompa Chocolate Waterfall Sauce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781803" cy="10090147"/>
            <wp:effectExtent l="0" t="0" r="0" b="6353"/>
            <wp:wrapTopAndBottom/>
            <wp:docPr id="2" name="Picture 1" descr="A chalkboard with books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81803" cy="1009014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sectPr w:rsidR="00EF4CC9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298" w:rsidRDefault="002F4298">
      <w:pPr>
        <w:spacing w:after="0" w:line="240" w:lineRule="auto"/>
      </w:pPr>
      <w:r>
        <w:separator/>
      </w:r>
    </w:p>
  </w:endnote>
  <w:endnote w:type="continuationSeparator" w:id="0">
    <w:p w:rsidR="002F4298" w:rsidRDefault="002F4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298" w:rsidRDefault="002F429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F4298" w:rsidRDefault="002F42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F4CC9"/>
    <w:rsid w:val="002F4298"/>
    <w:rsid w:val="00370104"/>
    <w:rsid w:val="00EF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B54F63-75BC-4BBB-82B5-9CE97A751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Janes</dc:creator>
  <dc:description/>
  <cp:lastModifiedBy>Louise Youngman</cp:lastModifiedBy>
  <cp:revision>2</cp:revision>
  <dcterms:created xsi:type="dcterms:W3CDTF">2024-03-01T16:43:00Z</dcterms:created>
  <dcterms:modified xsi:type="dcterms:W3CDTF">2024-03-01T16:43:00Z</dcterms:modified>
</cp:coreProperties>
</file>